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ED3C9DB" w14:textId="1AB30DA0" w:rsidR="00B96054" w:rsidRDefault="00AC2936" w:rsidP="004A07B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7DEABD53" wp14:editId="487DBC71">
                <wp:simplePos x="0" y="0"/>
                <wp:positionH relativeFrom="margin">
                  <wp:posOffset>5325110</wp:posOffset>
                </wp:positionH>
                <wp:positionV relativeFrom="margin">
                  <wp:posOffset>-127000</wp:posOffset>
                </wp:positionV>
                <wp:extent cx="4618990" cy="1616710"/>
                <wp:effectExtent l="0" t="4445" r="190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161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97878" w14:textId="77777777" w:rsidR="00FB6E6E" w:rsidRDefault="00D550F3" w:rsidP="004A07B6">
                            <w:pPr>
                              <w:pStyle w:val="Heading1"/>
                            </w:pPr>
                            <w:r>
                              <w:t>Having a Blood Test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DEABD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9.3pt;margin-top:-10pt;width:363.7pt;height:127.3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" filled="f" stroked="f">
                <v:textbox inset="0,0,0,0">
                  <w:txbxContent>
                    <w:p w14:paraId="67E97878" w14:textId="77777777" w:rsidR="00FB6E6E" w:rsidRDefault="00D550F3" w:rsidP="004A07B6">
                      <w:pPr>
                        <w:pStyle w:val="Heading1"/>
                      </w:pPr>
                      <w:r>
                        <w:t>Having a Blood Test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DF3993F" w14:textId="23316F8E" w:rsidR="00B96054" w:rsidRDefault="00AC2936" w:rsidP="004A07B6">
      <w:r>
        <w:rPr>
          <w:noProof/>
        </w:rPr>
        <w:drawing>
          <wp:anchor distT="0" distB="0" distL="114300" distR="114300" simplePos="0" relativeHeight="251659776" behindDoc="1" locked="0" layoutInCell="1" allowOverlap="1" wp14:anchorId="316E1A41" wp14:editId="2550AE0A">
            <wp:simplePos x="0" y="0"/>
            <wp:positionH relativeFrom="column">
              <wp:posOffset>5407660</wp:posOffset>
            </wp:positionH>
            <wp:positionV relativeFrom="paragraph">
              <wp:posOffset>392430</wp:posOffset>
            </wp:positionV>
            <wp:extent cx="4491990" cy="31280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AD2B0" w14:textId="77777777" w:rsidR="00A84CE3" w:rsidRDefault="00A84CE3" w:rsidP="004A07B6">
      <w:pPr>
        <w:sectPr w:rsidR="00A84CE3" w:rsidSect="003A2B53">
          <w:headerReference w:type="default" r:id="rId9"/>
          <w:footerReference w:type="default" r:id="rId10"/>
          <w:pgSz w:w="16838" w:h="11906" w:orient="landscape" w:code="9"/>
          <w:pgMar w:top="737" w:right="567" w:bottom="1361" w:left="567" w:header="397" w:footer="737" w:gutter="0"/>
          <w:cols w:space="720"/>
          <w:noEndnote/>
          <w:docGrid w:linePitch="354"/>
        </w:sectPr>
      </w:pPr>
    </w:p>
    <w:p w14:paraId="62818ABE" w14:textId="77777777" w:rsidR="00D550F3" w:rsidRDefault="00D550F3" w:rsidP="00D550F3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1EB48EF1" w14:textId="089B1867" w:rsidR="00D550F3" w:rsidRPr="00D550F3" w:rsidRDefault="00D550F3" w:rsidP="00D550F3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D550F3">
        <w:rPr>
          <w:rFonts w:eastAsia="Times New Roman" w:cs="Times New Roman"/>
          <w:color w:val="auto"/>
          <w:szCs w:val="22"/>
          <w:lang w:eastAsia="en-US"/>
        </w:rPr>
        <w:t>My name is</w:t>
      </w:r>
      <w:r>
        <w:rPr>
          <w:rFonts w:eastAsia="Times New Roman" w:cs="Times New Roman"/>
          <w:color w:val="auto"/>
          <w:szCs w:val="22"/>
          <w:lang w:eastAsia="en-US"/>
        </w:rPr>
        <w:t xml:space="preserve"> </w:t>
      </w:r>
      <w:r w:rsidRPr="00D550F3">
        <w:rPr>
          <w:rFonts w:ascii="Arial" w:eastAsia="Times New Roman" w:hAnsi="Arial" w:cs="Arial"/>
          <w:color w:val="auto"/>
          <w:szCs w:val="22"/>
          <w:lang w:eastAsia="en-US"/>
        </w:rPr>
        <w:t>________________</w:t>
      </w:r>
      <w:r w:rsidRPr="00D550F3">
        <w:rPr>
          <w:rFonts w:eastAsia="Times New Roman" w:cs="Times New Roman"/>
          <w:color w:val="auto"/>
          <w:szCs w:val="22"/>
          <w:lang w:eastAsia="en-US"/>
        </w:rPr>
        <w:t>.</w:t>
      </w:r>
    </w:p>
    <w:p w14:paraId="0FDC66F4" w14:textId="77777777" w:rsidR="00D550F3" w:rsidRPr="00D550F3" w:rsidRDefault="00D550F3" w:rsidP="00D550F3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D550F3">
        <w:rPr>
          <w:rFonts w:eastAsia="Times New Roman" w:cs="Times New Roman"/>
          <w:color w:val="auto"/>
          <w:szCs w:val="22"/>
          <w:lang w:eastAsia="en-US"/>
        </w:rPr>
        <w:t xml:space="preserve">I am </w:t>
      </w:r>
      <w:r w:rsidRPr="00D550F3">
        <w:rPr>
          <w:rFonts w:ascii="Arial" w:eastAsia="Times New Roman" w:hAnsi="Arial" w:cs="Arial"/>
          <w:color w:val="auto"/>
          <w:szCs w:val="22"/>
          <w:lang w:eastAsia="en-US"/>
        </w:rPr>
        <w:t>____</w:t>
      </w:r>
      <w:r w:rsidRPr="00D550F3">
        <w:rPr>
          <w:rFonts w:eastAsia="Times New Roman" w:cs="Times New Roman"/>
          <w:color w:val="auto"/>
          <w:szCs w:val="22"/>
          <w:lang w:eastAsia="en-US"/>
        </w:rPr>
        <w:t xml:space="preserve"> years old. </w:t>
      </w:r>
    </w:p>
    <w:p w14:paraId="15666959" w14:textId="2AEA0271" w:rsidR="004A07B6" w:rsidRDefault="00AC2936" w:rsidP="004A07B6">
      <w:pPr>
        <w:jc w:val="center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67F20840" wp14:editId="221900D7">
            <wp:simplePos x="0" y="0"/>
            <wp:positionH relativeFrom="column">
              <wp:posOffset>3810</wp:posOffset>
            </wp:positionH>
            <wp:positionV relativeFrom="paragraph">
              <wp:posOffset>434975</wp:posOffset>
            </wp:positionV>
            <wp:extent cx="4752975" cy="2419350"/>
            <wp:effectExtent l="0" t="0" r="0" b="0"/>
            <wp:wrapSquare wrapText="bothSides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4327B" w14:textId="77777777" w:rsidR="00D550F3" w:rsidRDefault="00D550F3" w:rsidP="00D550F3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1171668A" w14:textId="020756FC" w:rsidR="00D550F3" w:rsidRDefault="00D550F3" w:rsidP="00D550F3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4677650B" w14:textId="5FC5AD8F" w:rsidR="00D550F3" w:rsidRPr="00D550F3" w:rsidRDefault="00D550F3" w:rsidP="00D550F3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D550F3">
        <w:rPr>
          <w:rFonts w:eastAsia="Times New Roman" w:cs="Times New Roman"/>
          <w:color w:val="auto"/>
          <w:szCs w:val="22"/>
          <w:lang w:eastAsia="en-US"/>
        </w:rPr>
        <w:t>I am going to the hospital to have a blood test.</w:t>
      </w:r>
    </w:p>
    <w:p w14:paraId="6D6C3794" w14:textId="77777777" w:rsidR="00EA20D1" w:rsidRDefault="00EA20D1" w:rsidP="00EA20D1">
      <w:pPr>
        <w:jc w:val="center"/>
      </w:pPr>
      <w:r>
        <w:t xml:space="preserve">          </w:t>
      </w:r>
    </w:p>
    <w:p w14:paraId="6B9D07C6" w14:textId="77777777" w:rsidR="00D550F3" w:rsidRDefault="00D550F3" w:rsidP="00EA20D1">
      <w:pPr>
        <w:jc w:val="center"/>
        <w:rPr>
          <w:rFonts w:ascii="Arial" w:hAnsi="Arial" w:cs="Arial"/>
        </w:rPr>
      </w:pPr>
    </w:p>
    <w:p w14:paraId="02401D10" w14:textId="6CD5CA11" w:rsidR="00D550F3" w:rsidRDefault="00D550F3" w:rsidP="00EA20D1">
      <w:pPr>
        <w:jc w:val="center"/>
        <w:rPr>
          <w:rFonts w:ascii="Arial" w:hAnsi="Arial" w:cs="Arial"/>
        </w:rPr>
      </w:pPr>
    </w:p>
    <w:p w14:paraId="70A7921A" w14:textId="6BC8D81C" w:rsidR="00EA20D1" w:rsidRDefault="00AC2936" w:rsidP="00EA20D1">
      <w:pPr>
        <w:jc w:val="center"/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4B337AE2" wp14:editId="60B3BCE1">
            <wp:simplePos x="0" y="0"/>
            <wp:positionH relativeFrom="column">
              <wp:posOffset>713740</wp:posOffset>
            </wp:positionH>
            <wp:positionV relativeFrom="paragraph">
              <wp:posOffset>466504</wp:posOffset>
            </wp:positionV>
            <wp:extent cx="3295650" cy="1677670"/>
            <wp:effectExtent l="0" t="0" r="0" b="0"/>
            <wp:wrapTopAndBottom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550F3" w:rsidRPr="00D550F3">
        <w:rPr>
          <w:rFonts w:ascii="Arial" w:hAnsi="Arial" w:cs="Arial"/>
        </w:rPr>
        <w:t>_</w:t>
      </w:r>
      <w:r w:rsidR="00D550F3">
        <w:t>[</w:t>
      </w:r>
      <w:proofErr w:type="gramEnd"/>
      <w:r w:rsidR="00D550F3">
        <w:t>adult’s name]</w:t>
      </w:r>
      <w:r w:rsidR="00D550F3" w:rsidRPr="00D550F3">
        <w:rPr>
          <w:rFonts w:ascii="Arial" w:hAnsi="Arial" w:cs="Arial"/>
        </w:rPr>
        <w:t>___</w:t>
      </w:r>
      <w:r w:rsidR="00D550F3">
        <w:t xml:space="preserve">  will go to the hospital with me.</w:t>
      </w:r>
    </w:p>
    <w:p w14:paraId="4B1EBEAA" w14:textId="25E5F4CF" w:rsidR="00A71EAE" w:rsidRDefault="00A71EAE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1E705D47" w14:textId="25C4E6AB" w:rsidR="00A71EAE" w:rsidRDefault="00D550F3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D550F3">
        <w:rPr>
          <w:rFonts w:eastAsia="Times New Roman" w:cs="Times New Roman"/>
          <w:color w:val="auto"/>
          <w:szCs w:val="22"/>
          <w:lang w:eastAsia="en-US"/>
        </w:rPr>
        <w:t>We will sit in the waiting room.</w:t>
      </w:r>
      <w:r w:rsidR="00A71EAE">
        <w:rPr>
          <w:rFonts w:eastAsia="Times New Roman" w:cs="Times New Roman"/>
          <w:color w:val="auto"/>
          <w:szCs w:val="22"/>
          <w:lang w:eastAsia="en-US"/>
        </w:rPr>
        <w:t xml:space="preserve"> </w:t>
      </w:r>
    </w:p>
    <w:p w14:paraId="764CE36A" w14:textId="13056105" w:rsidR="002F1A97" w:rsidRPr="00915881" w:rsidRDefault="00D550F3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D550F3">
        <w:rPr>
          <w:rFonts w:eastAsia="Times New Roman" w:cs="Times New Roman"/>
          <w:color w:val="auto"/>
          <w:szCs w:val="22"/>
          <w:lang w:eastAsia="en-US"/>
        </w:rPr>
        <w:t xml:space="preserve">While we wait, I can </w:t>
      </w:r>
      <w:r w:rsidRPr="00D550F3">
        <w:rPr>
          <w:rFonts w:ascii="Arial" w:eastAsia="Times New Roman" w:hAnsi="Arial" w:cs="Arial"/>
          <w:color w:val="auto"/>
          <w:szCs w:val="22"/>
          <w:lang w:eastAsia="en-US"/>
        </w:rPr>
        <w:t>_</w:t>
      </w:r>
      <w:r>
        <w:rPr>
          <w:rFonts w:ascii="Arial" w:eastAsia="Times New Roman" w:hAnsi="Arial" w:cs="Arial"/>
          <w:color w:val="auto"/>
          <w:szCs w:val="22"/>
          <w:lang w:eastAsia="en-US"/>
        </w:rPr>
        <w:t xml:space="preserve"> </w:t>
      </w:r>
      <w:r w:rsidRPr="00D550F3">
        <w:rPr>
          <w:rFonts w:eastAsia="Times New Roman" w:cs="Times New Roman"/>
          <w:color w:val="auto"/>
          <w:szCs w:val="22"/>
          <w:lang w:eastAsia="en-US"/>
        </w:rPr>
        <w:t>[add in favoured activity]</w:t>
      </w:r>
      <w:r>
        <w:rPr>
          <w:rFonts w:eastAsia="Times New Roman" w:cs="Times New Roman"/>
          <w:color w:val="auto"/>
          <w:szCs w:val="22"/>
          <w:lang w:eastAsia="en-US"/>
        </w:rPr>
        <w:t xml:space="preserve"> </w:t>
      </w:r>
      <w:r>
        <w:rPr>
          <w:rFonts w:ascii="Arial" w:eastAsia="Times New Roman" w:hAnsi="Arial" w:cs="Arial"/>
          <w:color w:val="auto"/>
          <w:szCs w:val="22"/>
          <w:lang w:eastAsia="en-US"/>
        </w:rPr>
        <w:t>_</w:t>
      </w:r>
      <w:r w:rsidRPr="00D550F3">
        <w:rPr>
          <w:rFonts w:ascii="Arial" w:eastAsia="Times New Roman" w:hAnsi="Arial" w:cs="Arial"/>
          <w:color w:val="auto"/>
          <w:szCs w:val="22"/>
          <w:lang w:eastAsia="en-US"/>
        </w:rPr>
        <w:t>_</w:t>
      </w:r>
    </w:p>
    <w:p w14:paraId="53A5A42D" w14:textId="4EAD92A3" w:rsidR="00A71EAE" w:rsidRDefault="00A71EAE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73DF4ECE" w14:textId="2B6098C8" w:rsidR="00A71EAE" w:rsidRDefault="00A71EAE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0FDFEB4" wp14:editId="735AF738">
            <wp:simplePos x="0" y="0"/>
            <wp:positionH relativeFrom="column">
              <wp:posOffset>1384880</wp:posOffset>
            </wp:positionH>
            <wp:positionV relativeFrom="paragraph">
              <wp:posOffset>29568</wp:posOffset>
            </wp:positionV>
            <wp:extent cx="1978660" cy="2838450"/>
            <wp:effectExtent l="0" t="0" r="254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41E26" w14:textId="4354E84D" w:rsidR="00A71EAE" w:rsidRDefault="00A71EAE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4528E00F" w14:textId="21C4C8EC" w:rsidR="00A71EAE" w:rsidRDefault="00A71EAE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49C74647" w14:textId="7E755C2D" w:rsidR="00A71EAE" w:rsidRDefault="00A71EAE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335FCE8B" w14:textId="7D838887" w:rsidR="00A71EAE" w:rsidRDefault="00A71EAE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3A19A1AC" w14:textId="77777777" w:rsidR="00A71EAE" w:rsidRDefault="00A71EAE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7EBD41BB" w14:textId="7ECE5CEE" w:rsidR="00915881" w:rsidRPr="00915881" w:rsidRDefault="00915881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915881">
        <w:rPr>
          <w:rFonts w:eastAsia="Times New Roman" w:cs="Times New Roman"/>
          <w:color w:val="auto"/>
          <w:szCs w:val="22"/>
          <w:lang w:eastAsia="en-US"/>
        </w:rPr>
        <w:lastRenderedPageBreak/>
        <w:t>When my name is called out, it is my turn.</w:t>
      </w:r>
    </w:p>
    <w:p w14:paraId="3D8F9640" w14:textId="751E4715" w:rsidR="00915881" w:rsidRPr="00915881" w:rsidRDefault="00915881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915881">
        <w:rPr>
          <w:rFonts w:ascii="Arial" w:eastAsia="Times New Roman" w:hAnsi="Arial" w:cs="Arial"/>
          <w:color w:val="auto"/>
          <w:szCs w:val="22"/>
          <w:lang w:eastAsia="en-US"/>
        </w:rPr>
        <w:t>__</w:t>
      </w:r>
      <w:r>
        <w:rPr>
          <w:rFonts w:ascii="Arial" w:eastAsia="Times New Roman" w:hAnsi="Arial" w:cs="Arial"/>
          <w:color w:val="auto"/>
          <w:szCs w:val="22"/>
          <w:lang w:eastAsia="en-US"/>
        </w:rPr>
        <w:t xml:space="preserve"> </w:t>
      </w:r>
      <w:r w:rsidRPr="00915881">
        <w:rPr>
          <w:rFonts w:eastAsia="Times New Roman" w:cs="Times New Roman"/>
          <w:color w:val="auto"/>
          <w:szCs w:val="22"/>
          <w:lang w:eastAsia="en-US"/>
        </w:rPr>
        <w:t>[adult’s name]</w:t>
      </w:r>
      <w:r>
        <w:rPr>
          <w:rFonts w:eastAsia="Times New Roman" w:cs="Times New Roman"/>
          <w:color w:val="auto"/>
          <w:szCs w:val="22"/>
          <w:lang w:eastAsia="en-US"/>
        </w:rPr>
        <w:t xml:space="preserve"> </w:t>
      </w:r>
      <w:r w:rsidRPr="00915881">
        <w:rPr>
          <w:rFonts w:ascii="Arial" w:eastAsia="Times New Roman" w:hAnsi="Arial" w:cs="Arial"/>
          <w:color w:val="auto"/>
          <w:szCs w:val="22"/>
          <w:lang w:eastAsia="en-US"/>
        </w:rPr>
        <w:t>___</w:t>
      </w:r>
      <w:r w:rsidRPr="00915881">
        <w:rPr>
          <w:rFonts w:eastAsia="Times New Roman" w:cs="Times New Roman"/>
          <w:color w:val="auto"/>
          <w:szCs w:val="22"/>
          <w:lang w:eastAsia="en-US"/>
        </w:rPr>
        <w:t xml:space="preserve"> will come with me.</w:t>
      </w:r>
    </w:p>
    <w:p w14:paraId="4883DDB5" w14:textId="507BF948" w:rsidR="00915881" w:rsidRPr="00915881" w:rsidRDefault="00915881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915881">
        <w:rPr>
          <w:rFonts w:eastAsia="Times New Roman" w:cs="Times New Roman"/>
          <w:color w:val="auto"/>
          <w:szCs w:val="22"/>
          <w:lang w:eastAsia="en-US"/>
        </w:rPr>
        <w:t>We will walk to see the nurse.</w:t>
      </w:r>
    </w:p>
    <w:p w14:paraId="05DD3509" w14:textId="60B5F14C" w:rsidR="000F262C" w:rsidRDefault="00A71EAE" w:rsidP="00EA20D1">
      <w:r>
        <w:rPr>
          <w:noProof/>
        </w:rPr>
        <w:drawing>
          <wp:anchor distT="0" distB="0" distL="114300" distR="114300" simplePos="0" relativeHeight="251656704" behindDoc="0" locked="0" layoutInCell="1" allowOverlap="1" wp14:anchorId="7B21079E" wp14:editId="55DF9D0A">
            <wp:simplePos x="0" y="0"/>
            <wp:positionH relativeFrom="column">
              <wp:posOffset>1156970</wp:posOffset>
            </wp:positionH>
            <wp:positionV relativeFrom="paragraph">
              <wp:posOffset>633730</wp:posOffset>
            </wp:positionV>
            <wp:extent cx="2475230" cy="4427220"/>
            <wp:effectExtent l="0" t="0" r="0" b="0"/>
            <wp:wrapTopAndBottom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84A4D" w14:textId="551F79FA" w:rsidR="00915881" w:rsidRPr="00915881" w:rsidRDefault="00915881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915881">
        <w:rPr>
          <w:rFonts w:eastAsia="Times New Roman" w:cs="Times New Roman"/>
          <w:color w:val="auto"/>
          <w:szCs w:val="22"/>
          <w:lang w:eastAsia="en-US"/>
        </w:rPr>
        <w:t>The nurse will tell me what will happen.</w:t>
      </w:r>
    </w:p>
    <w:p w14:paraId="7A573001" w14:textId="7A9C795D" w:rsidR="00915881" w:rsidRDefault="00AC2936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>
        <w:rPr>
          <w:rFonts w:eastAsia="Times New Roman" w:cs="Times New Roman"/>
          <w:noProof/>
          <w:color w:val="auto"/>
          <w:spacing w:val="4"/>
          <w:sz w:val="44"/>
          <w:szCs w:val="22"/>
        </w:rPr>
        <w:drawing>
          <wp:anchor distT="0" distB="0" distL="114300" distR="114300" simplePos="0" relativeHeight="251660800" behindDoc="0" locked="0" layoutInCell="1" allowOverlap="1" wp14:anchorId="3D2E3C7F" wp14:editId="11F83881">
            <wp:simplePos x="0" y="0"/>
            <wp:positionH relativeFrom="column">
              <wp:posOffset>1588770</wp:posOffset>
            </wp:positionH>
            <wp:positionV relativeFrom="paragraph">
              <wp:posOffset>622300</wp:posOffset>
            </wp:positionV>
            <wp:extent cx="1513205" cy="342138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881" w:rsidRPr="00915881">
        <w:rPr>
          <w:rFonts w:eastAsia="Times New Roman" w:cs="Times New Roman"/>
          <w:color w:val="auto"/>
          <w:szCs w:val="22"/>
          <w:lang w:eastAsia="en-US"/>
        </w:rPr>
        <w:t>I will have to sit very still.</w:t>
      </w:r>
    </w:p>
    <w:p w14:paraId="7DD993DD" w14:textId="77777777" w:rsidR="00915881" w:rsidRPr="00915881" w:rsidRDefault="00915881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pacing w:val="4"/>
          <w:sz w:val="44"/>
          <w:szCs w:val="22"/>
          <w:lang w:eastAsia="en-US"/>
        </w:rPr>
      </w:pPr>
    </w:p>
    <w:p w14:paraId="1F0A8F15" w14:textId="77777777" w:rsidR="00915881" w:rsidRPr="00915881" w:rsidRDefault="00915881" w:rsidP="00915881">
      <w:pPr>
        <w:suppressAutoHyphens w:val="0"/>
        <w:autoSpaceDE/>
        <w:autoSpaceDN/>
        <w:adjustRightInd/>
        <w:spacing w:after="120" w:line="240" w:lineRule="auto"/>
        <w:textAlignment w:val="auto"/>
        <w:rPr>
          <w:rFonts w:eastAsia="Times New Roman" w:cs="Times New Roman"/>
          <w:color w:val="auto"/>
          <w:spacing w:val="-6"/>
          <w:szCs w:val="22"/>
          <w:lang w:eastAsia="en-US"/>
        </w:rPr>
      </w:pPr>
      <w:r w:rsidRPr="00915881">
        <w:rPr>
          <w:rFonts w:ascii="Arial" w:eastAsia="Times New Roman" w:hAnsi="Arial" w:cs="Arial"/>
          <w:color w:val="auto"/>
          <w:spacing w:val="-6"/>
          <w:szCs w:val="22"/>
          <w:lang w:eastAsia="en-US"/>
        </w:rPr>
        <w:t xml:space="preserve">_ </w:t>
      </w:r>
      <w:r w:rsidRPr="00915881">
        <w:rPr>
          <w:rFonts w:eastAsia="Times New Roman" w:cs="Times New Roman"/>
          <w:color w:val="auto"/>
          <w:spacing w:val="-6"/>
          <w:szCs w:val="22"/>
          <w:lang w:eastAsia="en-US"/>
        </w:rPr>
        <w:t xml:space="preserve">[adult’s name] </w:t>
      </w:r>
      <w:r w:rsidRPr="00915881">
        <w:rPr>
          <w:rFonts w:ascii="Arial" w:eastAsia="Times New Roman" w:hAnsi="Arial" w:cs="Arial"/>
          <w:color w:val="auto"/>
          <w:spacing w:val="-6"/>
          <w:szCs w:val="22"/>
          <w:lang w:eastAsia="en-US"/>
        </w:rPr>
        <w:t>_</w:t>
      </w:r>
      <w:r w:rsidRPr="00915881">
        <w:rPr>
          <w:rFonts w:eastAsia="Times New Roman" w:cs="Times New Roman"/>
          <w:color w:val="auto"/>
          <w:spacing w:val="-6"/>
          <w:szCs w:val="22"/>
          <w:lang w:eastAsia="en-US"/>
        </w:rPr>
        <w:t xml:space="preserve"> can sit with me and hold my hand.</w:t>
      </w:r>
    </w:p>
    <w:p w14:paraId="731FCD9A" w14:textId="77777777" w:rsidR="00915881" w:rsidRDefault="00915881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915881">
        <w:rPr>
          <w:rFonts w:eastAsia="Times New Roman" w:cs="Times New Roman"/>
          <w:color w:val="auto"/>
          <w:szCs w:val="22"/>
          <w:lang w:eastAsia="en-US"/>
        </w:rPr>
        <w:t xml:space="preserve">This is </w:t>
      </w:r>
      <w:r w:rsidR="007D7704">
        <w:rPr>
          <w:rFonts w:eastAsia="Times New Roman" w:cs="Times New Roman"/>
          <w:color w:val="auto"/>
          <w:szCs w:val="22"/>
          <w:lang w:eastAsia="en-US"/>
        </w:rPr>
        <w:t>OK</w:t>
      </w:r>
      <w:r w:rsidRPr="00915881">
        <w:rPr>
          <w:rFonts w:eastAsia="Times New Roman" w:cs="Times New Roman"/>
          <w:color w:val="auto"/>
          <w:szCs w:val="22"/>
          <w:lang w:eastAsia="en-US"/>
        </w:rPr>
        <w:t>.</w:t>
      </w:r>
    </w:p>
    <w:p w14:paraId="261F76E5" w14:textId="77777777" w:rsidR="00915881" w:rsidRDefault="00915881" w:rsidP="00915881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2021030A" w14:textId="77777777" w:rsidR="0097242E" w:rsidRPr="0097242E" w:rsidRDefault="0097242E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97242E">
        <w:rPr>
          <w:rFonts w:eastAsia="Times New Roman" w:cs="Times New Roman"/>
          <w:color w:val="auto"/>
          <w:szCs w:val="22"/>
          <w:lang w:eastAsia="en-US"/>
        </w:rPr>
        <w:lastRenderedPageBreak/>
        <w:t>I will show my arm to the nurse.</w:t>
      </w:r>
    </w:p>
    <w:p w14:paraId="2D7E53ED" w14:textId="77777777" w:rsidR="0097242E" w:rsidRDefault="0097242E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97242E">
        <w:rPr>
          <w:rFonts w:eastAsia="Times New Roman" w:cs="Times New Roman"/>
          <w:color w:val="auto"/>
          <w:szCs w:val="22"/>
          <w:lang w:eastAsia="en-US"/>
        </w:rPr>
        <w:t>The nurse will put a band around my arm.</w:t>
      </w:r>
    </w:p>
    <w:p w14:paraId="626674E6" w14:textId="20477A0B" w:rsidR="00215913" w:rsidRPr="0097242E" w:rsidRDefault="00AC2936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1D3B6F8" wp14:editId="667B3906">
            <wp:simplePos x="0" y="0"/>
            <wp:positionH relativeFrom="column">
              <wp:posOffset>758825</wp:posOffset>
            </wp:positionH>
            <wp:positionV relativeFrom="paragraph">
              <wp:posOffset>34290</wp:posOffset>
            </wp:positionV>
            <wp:extent cx="2331085" cy="3916680"/>
            <wp:effectExtent l="0" t="0" r="0" b="0"/>
            <wp:wrapTight wrapText="bothSides">
              <wp:wrapPolygon edited="0">
                <wp:start x="13415" y="0"/>
                <wp:lineTo x="12356" y="210"/>
                <wp:lineTo x="11297" y="946"/>
                <wp:lineTo x="11474" y="1681"/>
                <wp:lineTo x="10238" y="2416"/>
                <wp:lineTo x="9179" y="3152"/>
                <wp:lineTo x="9179" y="5043"/>
                <wp:lineTo x="10062" y="6724"/>
                <wp:lineTo x="7943" y="7039"/>
                <wp:lineTo x="3883" y="8195"/>
                <wp:lineTo x="0" y="10611"/>
                <wp:lineTo x="0" y="11872"/>
                <wp:lineTo x="5825" y="13447"/>
                <wp:lineTo x="7237" y="15128"/>
                <wp:lineTo x="10238" y="16809"/>
                <wp:lineTo x="10944" y="18490"/>
                <wp:lineTo x="11121" y="20171"/>
                <wp:lineTo x="12886" y="21537"/>
                <wp:lineTo x="13062" y="21537"/>
                <wp:lineTo x="15181" y="21537"/>
                <wp:lineTo x="16063" y="21537"/>
                <wp:lineTo x="21182" y="20381"/>
                <wp:lineTo x="21359" y="19856"/>
                <wp:lineTo x="21359" y="19331"/>
                <wp:lineTo x="19770" y="18490"/>
                <wp:lineTo x="19947" y="15023"/>
                <wp:lineTo x="19064" y="14078"/>
                <wp:lineTo x="18181" y="13447"/>
                <wp:lineTo x="17652" y="11767"/>
                <wp:lineTo x="20123" y="10086"/>
                <wp:lineTo x="19417" y="9350"/>
                <wp:lineTo x="18358" y="8405"/>
                <wp:lineTo x="19064" y="7669"/>
                <wp:lineTo x="18358" y="7249"/>
                <wp:lineTo x="15710" y="6724"/>
                <wp:lineTo x="16946" y="5043"/>
                <wp:lineTo x="17652" y="1681"/>
                <wp:lineTo x="17299" y="525"/>
                <wp:lineTo x="16416" y="0"/>
                <wp:lineTo x="13415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F988A" w14:textId="77777777" w:rsidR="0097242E" w:rsidRDefault="0097242E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78AB98B5" w14:textId="77777777" w:rsidR="00215913" w:rsidRDefault="00215913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6A0E48E5" w14:textId="77777777" w:rsidR="00215913" w:rsidRDefault="00215913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410F5DD2" w14:textId="712BA869" w:rsidR="00215913" w:rsidRDefault="00215913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058F18F6" w14:textId="77777777" w:rsidR="00215913" w:rsidRDefault="00215913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5DBD3669" w14:textId="41C85891" w:rsidR="00215913" w:rsidRDefault="00215913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3EDD37F5" w14:textId="733E86F3" w:rsidR="00215913" w:rsidRDefault="00215913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47B8755D" w14:textId="77777777" w:rsidR="00215913" w:rsidRDefault="00215913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0A7B55F1" w14:textId="77777777" w:rsidR="00215913" w:rsidRDefault="00215913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389CBA45" w14:textId="77777777" w:rsidR="00215913" w:rsidRDefault="00215913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6FA2B9FD" w14:textId="77777777" w:rsidR="0097242E" w:rsidRPr="0097242E" w:rsidRDefault="0097242E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97242E">
        <w:rPr>
          <w:rFonts w:eastAsia="Times New Roman" w:cs="Times New Roman"/>
          <w:color w:val="auto"/>
          <w:szCs w:val="22"/>
          <w:lang w:eastAsia="en-US"/>
        </w:rPr>
        <w:t>The nurse will clean my arm.</w:t>
      </w:r>
    </w:p>
    <w:p w14:paraId="50C5FF58" w14:textId="77777777" w:rsidR="0097242E" w:rsidRPr="0097242E" w:rsidRDefault="0097242E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97242E">
        <w:rPr>
          <w:rFonts w:eastAsia="Times New Roman" w:cs="Times New Roman"/>
          <w:color w:val="auto"/>
          <w:szCs w:val="22"/>
          <w:lang w:eastAsia="en-US"/>
        </w:rPr>
        <w:t xml:space="preserve">This is </w:t>
      </w:r>
      <w:r w:rsidR="007D7704">
        <w:rPr>
          <w:rFonts w:eastAsia="Times New Roman" w:cs="Times New Roman"/>
          <w:color w:val="auto"/>
          <w:szCs w:val="22"/>
          <w:lang w:eastAsia="en-US"/>
        </w:rPr>
        <w:t>OK</w:t>
      </w:r>
      <w:r w:rsidRPr="0097242E">
        <w:rPr>
          <w:rFonts w:eastAsia="Times New Roman" w:cs="Times New Roman"/>
          <w:color w:val="auto"/>
          <w:szCs w:val="22"/>
          <w:lang w:eastAsia="en-US"/>
        </w:rPr>
        <w:t>.</w:t>
      </w:r>
      <w:r w:rsidR="001A7221" w:rsidRPr="001A7221">
        <w:rPr>
          <w:rFonts w:eastAsia="Times New Roman" w:cs="Times New Roman"/>
          <w:noProof/>
          <w:color w:val="auto"/>
          <w:szCs w:val="22"/>
          <w:lang w:eastAsia="en-US"/>
        </w:rPr>
        <w:t xml:space="preserve"> </w:t>
      </w:r>
    </w:p>
    <w:p w14:paraId="56E1A41D" w14:textId="77777777" w:rsidR="0097242E" w:rsidRPr="0097242E" w:rsidRDefault="007D7704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>
        <w:rPr>
          <w:rFonts w:eastAsia="Times New Roman" w:cs="Times New Roman"/>
          <w:color w:val="auto"/>
          <w:szCs w:val="22"/>
          <w:lang w:eastAsia="en-US"/>
        </w:rPr>
        <w:t>The nurse will use a needle</w:t>
      </w:r>
      <w:r w:rsidR="0097242E" w:rsidRPr="0097242E">
        <w:rPr>
          <w:rFonts w:eastAsia="Times New Roman" w:cs="Times New Roman"/>
          <w:color w:val="auto"/>
          <w:szCs w:val="22"/>
          <w:lang w:eastAsia="en-US"/>
        </w:rPr>
        <w:t xml:space="preserve"> to get the blood out.</w:t>
      </w:r>
      <w:r w:rsidR="0097242E" w:rsidRPr="0097242E">
        <w:rPr>
          <w:rFonts w:eastAsia="Times New Roman" w:cs="Times New Roman"/>
          <w:noProof/>
          <w:color w:val="auto"/>
          <w:szCs w:val="22"/>
        </w:rPr>
        <w:t xml:space="preserve"> </w:t>
      </w:r>
    </w:p>
    <w:p w14:paraId="2961E1E0" w14:textId="22337D15" w:rsidR="001A7221" w:rsidRDefault="00AC2936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>
        <w:rPr>
          <w:rFonts w:eastAsia="Times New Roman" w:cs="Times New Roman"/>
          <w:noProof/>
          <w:color w:val="auto"/>
          <w:szCs w:val="22"/>
        </w:rPr>
        <w:drawing>
          <wp:anchor distT="0" distB="0" distL="114300" distR="114300" simplePos="0" relativeHeight="251661824" behindDoc="1" locked="0" layoutInCell="1" allowOverlap="1" wp14:anchorId="221F11FA" wp14:editId="330D599C">
            <wp:simplePos x="0" y="0"/>
            <wp:positionH relativeFrom="column">
              <wp:posOffset>246380</wp:posOffset>
            </wp:positionH>
            <wp:positionV relativeFrom="paragraph">
              <wp:posOffset>373380</wp:posOffset>
            </wp:positionV>
            <wp:extent cx="4491990" cy="31280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42E" w:rsidRPr="0097242E">
        <w:rPr>
          <w:rFonts w:eastAsia="Times New Roman" w:cs="Times New Roman"/>
          <w:color w:val="auto"/>
          <w:szCs w:val="22"/>
          <w:lang w:eastAsia="en-US"/>
        </w:rPr>
        <w:t>The blood will flow from my arm into the tube.</w:t>
      </w:r>
    </w:p>
    <w:p w14:paraId="2B231316" w14:textId="77777777" w:rsidR="009051FC" w:rsidRDefault="009051FC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7B9FFC1E" w14:textId="77777777" w:rsidR="009051FC" w:rsidRDefault="009051FC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439815E4" w14:textId="77777777" w:rsidR="009051FC" w:rsidRDefault="009051FC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3C8CA392" w14:textId="77777777" w:rsidR="009051FC" w:rsidRDefault="009051FC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7A6BE669" w14:textId="77777777" w:rsidR="009051FC" w:rsidRDefault="009051FC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18734A33" w14:textId="77777777" w:rsidR="009051FC" w:rsidRDefault="009051FC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19F24A57" w14:textId="77777777" w:rsidR="009051FC" w:rsidRDefault="009051FC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7F1AADD7" w14:textId="77777777" w:rsidR="009051FC" w:rsidRDefault="009051FC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3D8C00D3" w14:textId="77777777" w:rsidR="0097242E" w:rsidRPr="0097242E" w:rsidRDefault="0097242E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3F0871E6" w14:textId="3420D11C" w:rsidR="0097242E" w:rsidRPr="0097242E" w:rsidRDefault="0097242E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97242E">
        <w:rPr>
          <w:rFonts w:eastAsia="Times New Roman" w:cs="Times New Roman"/>
          <w:color w:val="auto"/>
          <w:szCs w:val="22"/>
          <w:lang w:eastAsia="en-US"/>
        </w:rPr>
        <w:t>The nurse will take out the</w:t>
      </w:r>
      <w:r w:rsidR="007D7704">
        <w:rPr>
          <w:rFonts w:eastAsia="Times New Roman" w:cs="Times New Roman"/>
          <w:color w:val="auto"/>
          <w:szCs w:val="22"/>
          <w:lang w:eastAsia="en-US"/>
        </w:rPr>
        <w:t xml:space="preserve"> needle</w:t>
      </w:r>
      <w:r w:rsidR="00071CE1">
        <w:rPr>
          <w:rFonts w:eastAsia="Times New Roman" w:cs="Times New Roman"/>
          <w:color w:val="auto"/>
          <w:szCs w:val="22"/>
          <w:lang w:eastAsia="en-US"/>
        </w:rPr>
        <w:t xml:space="preserve"> and put </w:t>
      </w:r>
      <w:r w:rsidR="007D7704">
        <w:rPr>
          <w:rFonts w:eastAsia="Times New Roman" w:cs="Times New Roman"/>
          <w:color w:val="auto"/>
          <w:szCs w:val="22"/>
          <w:lang w:eastAsia="en-US"/>
        </w:rPr>
        <w:t xml:space="preserve">some cotton wool </w:t>
      </w:r>
      <w:r w:rsidRPr="0097242E">
        <w:rPr>
          <w:rFonts w:eastAsia="Times New Roman" w:cs="Times New Roman"/>
          <w:color w:val="auto"/>
          <w:szCs w:val="22"/>
          <w:lang w:eastAsia="en-US"/>
        </w:rPr>
        <w:t xml:space="preserve">on my arm. </w:t>
      </w:r>
    </w:p>
    <w:p w14:paraId="420656D3" w14:textId="02FB8022" w:rsidR="0097242E" w:rsidRPr="0097242E" w:rsidRDefault="0097242E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97242E">
        <w:rPr>
          <w:rFonts w:eastAsia="Times New Roman" w:cs="Times New Roman"/>
          <w:color w:val="auto"/>
          <w:szCs w:val="22"/>
          <w:lang w:eastAsia="en-US"/>
        </w:rPr>
        <w:t>The blood test is finished!</w:t>
      </w:r>
    </w:p>
    <w:p w14:paraId="083DC76E" w14:textId="53151E9E" w:rsidR="0097242E" w:rsidRPr="0097242E" w:rsidRDefault="00A71EAE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D015B0C" wp14:editId="2869C106">
            <wp:simplePos x="0" y="0"/>
            <wp:positionH relativeFrom="column">
              <wp:posOffset>1471295</wp:posOffset>
            </wp:positionH>
            <wp:positionV relativeFrom="paragraph">
              <wp:posOffset>167861</wp:posOffset>
            </wp:positionV>
            <wp:extent cx="1704975" cy="1544955"/>
            <wp:effectExtent l="0" t="0" r="9525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87438" w14:textId="667C8C09" w:rsidR="007D7704" w:rsidRDefault="007D7704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562F5718" w14:textId="77777777" w:rsidR="00215913" w:rsidRDefault="00215913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712D09E2" w14:textId="77777777" w:rsidR="00215913" w:rsidRDefault="00215913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</w:p>
    <w:p w14:paraId="67E11EF5" w14:textId="77777777" w:rsidR="0097242E" w:rsidRPr="0097242E" w:rsidRDefault="0097242E" w:rsidP="0097242E">
      <w:pPr>
        <w:suppressAutoHyphens w:val="0"/>
        <w:autoSpaceDE/>
        <w:autoSpaceDN/>
        <w:adjustRightInd/>
        <w:textAlignment w:val="auto"/>
        <w:rPr>
          <w:rFonts w:eastAsia="Times New Roman" w:cs="Times New Roman"/>
          <w:color w:val="auto"/>
          <w:szCs w:val="22"/>
          <w:lang w:eastAsia="en-US"/>
        </w:rPr>
      </w:pPr>
      <w:r w:rsidRPr="0097242E">
        <w:rPr>
          <w:rFonts w:eastAsia="Times New Roman" w:cs="Times New Roman"/>
          <w:color w:val="auto"/>
          <w:szCs w:val="22"/>
          <w:lang w:eastAsia="en-US"/>
        </w:rPr>
        <w:t>The nurse will be proud of me for having my blood test.</w:t>
      </w:r>
    </w:p>
    <w:p w14:paraId="426D8095" w14:textId="5023F68A" w:rsidR="002F1A97" w:rsidRPr="0097242E" w:rsidRDefault="00AC2936" w:rsidP="0097242E">
      <w:pPr>
        <w:rPr>
          <w:sz w:val="4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80E89D0" wp14:editId="38D4A0A7">
            <wp:simplePos x="0" y="0"/>
            <wp:positionH relativeFrom="column">
              <wp:posOffset>489585</wp:posOffset>
            </wp:positionH>
            <wp:positionV relativeFrom="paragraph">
              <wp:posOffset>1356360</wp:posOffset>
            </wp:positionV>
            <wp:extent cx="3609340" cy="3609340"/>
            <wp:effectExtent l="0" t="0" r="0" b="0"/>
            <wp:wrapTopAndBottom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42E" w:rsidRPr="0097242E">
        <w:rPr>
          <w:rFonts w:ascii="Arial" w:eastAsia="Times New Roman" w:hAnsi="Arial" w:cs="Arial"/>
          <w:color w:val="auto"/>
          <w:szCs w:val="22"/>
          <w:lang w:eastAsia="en-US"/>
        </w:rPr>
        <w:t>___</w:t>
      </w:r>
      <w:r w:rsidR="0097242E">
        <w:rPr>
          <w:rFonts w:ascii="Arial" w:eastAsia="Times New Roman" w:hAnsi="Arial" w:cs="Arial"/>
          <w:color w:val="auto"/>
          <w:szCs w:val="22"/>
          <w:lang w:eastAsia="en-US"/>
        </w:rPr>
        <w:t xml:space="preserve"> </w:t>
      </w:r>
      <w:r w:rsidR="0097242E" w:rsidRPr="0097242E">
        <w:rPr>
          <w:rFonts w:eastAsia="Times New Roman" w:cs="Times New Roman"/>
          <w:color w:val="auto"/>
          <w:szCs w:val="22"/>
          <w:lang w:eastAsia="en-US"/>
        </w:rPr>
        <w:t>[adult’s name]</w:t>
      </w:r>
      <w:r w:rsidR="0097242E">
        <w:rPr>
          <w:rFonts w:eastAsia="Times New Roman" w:cs="Times New Roman"/>
          <w:color w:val="auto"/>
          <w:szCs w:val="22"/>
          <w:lang w:eastAsia="en-US"/>
        </w:rPr>
        <w:t xml:space="preserve"> </w:t>
      </w:r>
      <w:r w:rsidR="0097242E" w:rsidRPr="0097242E">
        <w:rPr>
          <w:rFonts w:ascii="Arial" w:eastAsia="Times New Roman" w:hAnsi="Arial" w:cs="Arial"/>
          <w:color w:val="auto"/>
          <w:szCs w:val="22"/>
          <w:lang w:eastAsia="en-US"/>
        </w:rPr>
        <w:t>____</w:t>
      </w:r>
      <w:r w:rsidR="0097242E" w:rsidRPr="0097242E">
        <w:rPr>
          <w:rFonts w:eastAsia="Times New Roman" w:cs="Times New Roman"/>
          <w:color w:val="auto"/>
          <w:szCs w:val="22"/>
          <w:lang w:eastAsia="en-US"/>
        </w:rPr>
        <w:t xml:space="preserve"> will be proud of me for having my blood test.</w:t>
      </w:r>
    </w:p>
    <w:sectPr w:rsidR="002F1A97" w:rsidRPr="0097242E" w:rsidSect="00F128B9">
      <w:headerReference w:type="default" r:id="rId19"/>
      <w:footerReference w:type="default" r:id="rId20"/>
      <w:pgSz w:w="16838" w:h="11906" w:orient="landscape" w:code="9"/>
      <w:pgMar w:top="567" w:right="567" w:bottom="567" w:left="567" w:header="397" w:footer="737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F047F8" w14:textId="77777777" w:rsidR="005933AE" w:rsidRDefault="005933AE" w:rsidP="004A07B6">
      <w:r>
        <w:separator/>
      </w:r>
    </w:p>
  </w:endnote>
  <w:endnote w:type="continuationSeparator" w:id="0">
    <w:p w14:paraId="42653514" w14:textId="77777777" w:rsidR="005933AE" w:rsidRDefault="005933AE" w:rsidP="004A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C79E69-59EC-49F1-A911-84C541F91CF6}"/>
    <w:embedBold r:id="rId2" w:fontKey="{FEA14F73-67D7-4ECF-86B5-7A9BDAFF8151}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3" w:fontKey="{596734ED-2D5E-4033-ABFC-86720C3141FF}"/>
    <w:embedBold r:id="rId4" w:fontKey="{8A1CA0C6-6D45-4B9F-9AFB-09E92348041F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Twinkl Sb">
    <w:altName w:val="Arial"/>
    <w:charset w:val="00"/>
    <w:family w:val="modern"/>
    <w:pitch w:val="variable"/>
    <w:sig w:usb0="00000001" w:usb1="5000205B" w:usb2="00000000" w:usb3="00000000" w:csb0="00000093" w:csb1="00000000"/>
    <w:embedBold r:id="rId5" w:fontKey="{35A5755A-8D3D-4775-A690-440C2A147FC6}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B537386-DD0C-4475-9307-CC8B298913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7312AF9-E797-409E-B71E-180252A737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734ED" w14:textId="4DD749BC" w:rsidR="00AC196C" w:rsidRDefault="00AC2936" w:rsidP="004A07B6">
    <w:pPr>
      <w:pStyle w:val="Footer"/>
    </w:pPr>
    <w:r>
      <w:rPr>
        <w:noProof/>
      </w:rPr>
      <w:drawing>
        <wp:anchor distT="0" distB="0" distL="114300" distR="114300" simplePos="0" relativeHeight="251655680" behindDoc="0" locked="0" layoutInCell="1" allowOverlap="1" wp14:anchorId="19E973E6" wp14:editId="0A933EA7">
          <wp:simplePos x="0" y="0"/>
          <wp:positionH relativeFrom="column">
            <wp:posOffset>6981190</wp:posOffset>
          </wp:positionH>
          <wp:positionV relativeFrom="paragraph">
            <wp:posOffset>-474345</wp:posOffset>
          </wp:positionV>
          <wp:extent cx="1314450" cy="10763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47AA6" w14:textId="77777777" w:rsidR="003A2B53" w:rsidRDefault="003A2B53" w:rsidP="004A07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64F7F" w14:textId="77777777" w:rsidR="005933AE" w:rsidRDefault="005933AE" w:rsidP="004A07B6">
      <w:r>
        <w:separator/>
      </w:r>
    </w:p>
  </w:footnote>
  <w:footnote w:type="continuationSeparator" w:id="0">
    <w:p w14:paraId="715B15DC" w14:textId="77777777" w:rsidR="005933AE" w:rsidRDefault="005933AE" w:rsidP="004A0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0EF84" w14:textId="3E7439F3" w:rsidR="00312885" w:rsidRDefault="00AC2936" w:rsidP="004A07B6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DBE8D87" wp14:editId="068BDB99">
              <wp:simplePos x="0" y="0"/>
              <wp:positionH relativeFrom="column">
                <wp:posOffset>5126355</wp:posOffset>
              </wp:positionH>
              <wp:positionV relativeFrom="paragraph">
                <wp:posOffset>-128270</wp:posOffset>
              </wp:positionV>
              <wp:extent cx="5076825" cy="7315200"/>
              <wp:effectExtent l="38100" t="38100" r="38100" b="38100"/>
              <wp:wrapNone/>
              <wp:docPr id="5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1E3340F5" id="AutoShape 5" o:spid="_x0000_s1026" style="position:absolute;margin-left:403.65pt;margin-top:-10.1pt;width:399.75pt;height:8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" filled="f" strokecolor="#00b0f0" strokeweight="6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2484770" wp14:editId="276A3F23">
              <wp:simplePos x="0" y="0"/>
              <wp:positionH relativeFrom="column">
                <wp:posOffset>-236220</wp:posOffset>
              </wp:positionH>
              <wp:positionV relativeFrom="paragraph">
                <wp:posOffset>-128270</wp:posOffset>
              </wp:positionV>
              <wp:extent cx="5076825" cy="7315200"/>
              <wp:effectExtent l="38100" t="38100" r="38100" b="38100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347DE157" id="AutoShape 4" o:spid="_x0000_s1026" style="position:absolute;margin-left:-18.6pt;margin-top:-10.1pt;width:399.75pt;height:8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" filled="f" strokecolor="#00b0f0" strokeweight="6pt"/>
          </w:pict>
        </mc:Fallback>
      </mc:AlternateContent>
    </w:r>
    <w:r w:rsidR="00AA4A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FE164" w14:textId="138BCA30" w:rsidR="00A84CE3" w:rsidRDefault="00AC2936" w:rsidP="004A07B6"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C0FFAB9" wp14:editId="0EA964C6">
              <wp:simplePos x="0" y="0"/>
              <wp:positionH relativeFrom="margin">
                <wp:posOffset>4986655</wp:posOffset>
              </wp:positionH>
              <wp:positionV relativeFrom="margin">
                <wp:posOffset>-377190</wp:posOffset>
              </wp:positionV>
              <wp:extent cx="0" cy="7162800"/>
              <wp:effectExtent l="12700" t="11430" r="6350" b="762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62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50B54C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92.65pt;margin-top:-29.7pt;width:0;height:56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">
              <v:stroke dashstyle="dash"/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C125F93" wp14:editId="269A1416">
              <wp:simplePos x="0" y="0"/>
              <wp:positionH relativeFrom="column">
                <wp:posOffset>-207645</wp:posOffset>
              </wp:positionH>
              <wp:positionV relativeFrom="paragraph">
                <wp:posOffset>-109220</wp:posOffset>
              </wp:positionV>
              <wp:extent cx="10363200" cy="7258050"/>
              <wp:effectExtent l="38100" t="38100" r="38100" b="3810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363200" cy="7258050"/>
                      </a:xfrm>
                      <a:prstGeom prst="roundRect">
                        <a:avLst>
                          <a:gd name="adj" fmla="val 5204"/>
                        </a:avLst>
                      </a:prstGeom>
                      <a:noFill/>
                      <a:ln w="76200">
                        <a:solidFill>
                          <a:srgbClr val="00B0F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oundrect w14:anchorId="006C2A0D" id="AutoShape 1" o:spid="_x0000_s1026" style="position:absolute;margin-left:-16.35pt;margin-top:-8.6pt;width:816pt;height:57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" filled="f" strokecolor="#00b0f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F0FA5"/>
    <w:multiLevelType w:val="hybridMultilevel"/>
    <w:tmpl w:val="C8A01D50"/>
    <w:lvl w:ilvl="0" w:tplc="DA3832DE">
      <w:start w:val="1"/>
      <w:numFmt w:val="bullet"/>
      <w:pStyle w:val="ListParagraph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582C4B32"/>
    <w:multiLevelType w:val="hybridMultilevel"/>
    <w:tmpl w:val="224E6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690FA7"/>
    <w:multiLevelType w:val="hybridMultilevel"/>
    <w:tmpl w:val="04C439F2"/>
    <w:lvl w:ilvl="0" w:tplc="546C17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4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CE3"/>
    <w:rsid w:val="00000180"/>
    <w:rsid w:val="00070F52"/>
    <w:rsid w:val="00071CE1"/>
    <w:rsid w:val="000B60A4"/>
    <w:rsid w:val="000C442B"/>
    <w:rsid w:val="000C4783"/>
    <w:rsid w:val="000F262C"/>
    <w:rsid w:val="00130D05"/>
    <w:rsid w:val="00166A97"/>
    <w:rsid w:val="001A7221"/>
    <w:rsid w:val="001D6A87"/>
    <w:rsid w:val="001E14CE"/>
    <w:rsid w:val="001F2DD8"/>
    <w:rsid w:val="00215913"/>
    <w:rsid w:val="002231A8"/>
    <w:rsid w:val="0023322E"/>
    <w:rsid w:val="002D31CD"/>
    <w:rsid w:val="002E3B13"/>
    <w:rsid w:val="002E4225"/>
    <w:rsid w:val="002F1A97"/>
    <w:rsid w:val="0030692E"/>
    <w:rsid w:val="00312885"/>
    <w:rsid w:val="00312E26"/>
    <w:rsid w:val="0035035F"/>
    <w:rsid w:val="003706D9"/>
    <w:rsid w:val="00397F69"/>
    <w:rsid w:val="003A2B53"/>
    <w:rsid w:val="003D02E3"/>
    <w:rsid w:val="003D40E2"/>
    <w:rsid w:val="0044535C"/>
    <w:rsid w:val="00461653"/>
    <w:rsid w:val="004A07B6"/>
    <w:rsid w:val="004E6F58"/>
    <w:rsid w:val="005620C3"/>
    <w:rsid w:val="00571D76"/>
    <w:rsid w:val="0058005C"/>
    <w:rsid w:val="00582AA3"/>
    <w:rsid w:val="005933AE"/>
    <w:rsid w:val="005D3C40"/>
    <w:rsid w:val="005F022B"/>
    <w:rsid w:val="005F105C"/>
    <w:rsid w:val="0061288A"/>
    <w:rsid w:val="006227BD"/>
    <w:rsid w:val="006277CF"/>
    <w:rsid w:val="006A6877"/>
    <w:rsid w:val="006B2456"/>
    <w:rsid w:val="006C1276"/>
    <w:rsid w:val="006D01E5"/>
    <w:rsid w:val="007D2156"/>
    <w:rsid w:val="007D3B20"/>
    <w:rsid w:val="007D7704"/>
    <w:rsid w:val="008678C8"/>
    <w:rsid w:val="00872D60"/>
    <w:rsid w:val="0087547E"/>
    <w:rsid w:val="008A0F78"/>
    <w:rsid w:val="008D1F80"/>
    <w:rsid w:val="008E6449"/>
    <w:rsid w:val="008F6B11"/>
    <w:rsid w:val="00900D20"/>
    <w:rsid w:val="009051FC"/>
    <w:rsid w:val="00915881"/>
    <w:rsid w:val="00920F12"/>
    <w:rsid w:val="0097242E"/>
    <w:rsid w:val="0098675E"/>
    <w:rsid w:val="009E74FB"/>
    <w:rsid w:val="009F3C31"/>
    <w:rsid w:val="00A15C7E"/>
    <w:rsid w:val="00A67471"/>
    <w:rsid w:val="00A71EAE"/>
    <w:rsid w:val="00A8075A"/>
    <w:rsid w:val="00A84CE3"/>
    <w:rsid w:val="00AA0B46"/>
    <w:rsid w:val="00AA4A05"/>
    <w:rsid w:val="00AB5D1A"/>
    <w:rsid w:val="00AC118F"/>
    <w:rsid w:val="00AC196C"/>
    <w:rsid w:val="00AC2936"/>
    <w:rsid w:val="00AC7ED1"/>
    <w:rsid w:val="00AE5C0E"/>
    <w:rsid w:val="00B5218B"/>
    <w:rsid w:val="00B52FE5"/>
    <w:rsid w:val="00B934A5"/>
    <w:rsid w:val="00B9505F"/>
    <w:rsid w:val="00B96054"/>
    <w:rsid w:val="00BC6318"/>
    <w:rsid w:val="00BC77F8"/>
    <w:rsid w:val="00BD05A9"/>
    <w:rsid w:val="00C171E4"/>
    <w:rsid w:val="00C415D1"/>
    <w:rsid w:val="00C50BC0"/>
    <w:rsid w:val="00C61373"/>
    <w:rsid w:val="00CB6661"/>
    <w:rsid w:val="00CE11BF"/>
    <w:rsid w:val="00CF3BA6"/>
    <w:rsid w:val="00CF583A"/>
    <w:rsid w:val="00D07712"/>
    <w:rsid w:val="00D550F3"/>
    <w:rsid w:val="00D568DB"/>
    <w:rsid w:val="00E73ADB"/>
    <w:rsid w:val="00E8191C"/>
    <w:rsid w:val="00E93653"/>
    <w:rsid w:val="00EA20D1"/>
    <w:rsid w:val="00EC4115"/>
    <w:rsid w:val="00ED1CDA"/>
    <w:rsid w:val="00ED57AA"/>
    <w:rsid w:val="00EE28EE"/>
    <w:rsid w:val="00EF44C9"/>
    <w:rsid w:val="00F128B9"/>
    <w:rsid w:val="00F22211"/>
    <w:rsid w:val="00F4033D"/>
    <w:rsid w:val="00F43613"/>
    <w:rsid w:val="00F467C2"/>
    <w:rsid w:val="00F534DB"/>
    <w:rsid w:val="00F73E0C"/>
    <w:rsid w:val="00F85F32"/>
    <w:rsid w:val="00FA066F"/>
    <w:rsid w:val="00FB6E6E"/>
    <w:rsid w:val="00FC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E3A424"/>
  <w15:chartTrackingRefBased/>
  <w15:docId w15:val="{065AD307-5E4D-4A08-8736-DFBD08652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A07B6"/>
    <w:pPr>
      <w:suppressAutoHyphens/>
      <w:autoSpaceDE w:val="0"/>
      <w:autoSpaceDN w:val="0"/>
      <w:adjustRightInd w:val="0"/>
      <w:spacing w:after="160" w:line="259" w:lineRule="auto"/>
      <w:textAlignment w:val="center"/>
    </w:pPr>
    <w:rPr>
      <w:rFonts w:ascii="Twinkl" w:hAnsi="Twinkl" w:cs="Twinkl"/>
      <w:color w:val="1C1C1C"/>
      <w:sz w:val="32"/>
      <w:szCs w:val="32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A84CE3"/>
    <w:pPr>
      <w:spacing w:after="24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FB6E6E"/>
    <w:pPr>
      <w:spacing w:before="57" w:after="0"/>
      <w:outlineLvl w:val="1"/>
    </w:pPr>
    <w:rPr>
      <w:b/>
      <w:bCs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FB6E6E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A84CE3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FB6E6E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FB6E6E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FB6E6E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FB6E6E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Normal"/>
    <w:link w:val="Bullets-TwinklChar"/>
    <w:qFormat/>
    <w:rsid w:val="00FB6E6E"/>
    <w:pPr>
      <w:ind w:left="357" w:hanging="357"/>
    </w:pPr>
  </w:style>
  <w:style w:type="character" w:customStyle="1" w:styleId="Bullets-TwinklChar">
    <w:name w:val="Bullets - Twinkl Char"/>
    <w:link w:val="Bullets-Twinkl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E73ADB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E73ADB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FB6E6E"/>
    <w:pPr>
      <w:numPr>
        <w:numId w:val="5"/>
      </w:numPr>
    </w:pPr>
  </w:style>
  <w:style w:type="character" w:customStyle="1" w:styleId="NumberedBullets-TwinklChar">
    <w:name w:val="Numbered Bullets - Twinkl Char"/>
    <w:link w:val="NumberedBullets-Twinkl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FB6E6E"/>
  </w:style>
  <w:style w:type="character" w:customStyle="1" w:styleId="IndentedNumberedBullets-TwinklChar">
    <w:name w:val="Indented Numbered Bullets - Twinkl Char"/>
    <w:link w:val="IndentedNumberedBullets-Twinkl"/>
    <w:rsid w:val="00FB6E6E"/>
  </w:style>
  <w:style w:type="paragraph" w:styleId="ListParagraph">
    <w:name w:val="List Paragraph"/>
    <w:aliases w:val="Indented Bullets - Twinkl"/>
    <w:basedOn w:val="Normal"/>
    <w:uiPriority w:val="34"/>
    <w:qFormat/>
    <w:rsid w:val="00FB6E6E"/>
    <w:pPr>
      <w:numPr>
        <w:numId w:val="7"/>
      </w:numPr>
      <w:ind w:left="714" w:hanging="357"/>
    </w:pPr>
  </w:style>
  <w:style w:type="paragraph" w:customStyle="1" w:styleId="PageNumbers-Twinkl">
    <w:name w:val="Page Numbers - Twinkl"/>
    <w:basedOn w:val="Header"/>
    <w:link w:val="PageNumbers-TwinklChar"/>
    <w:qFormat/>
    <w:rsid w:val="00FB6E6E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FB6E6E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6E6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6E6E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FB6E6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6E6E"/>
    <w:rPr>
      <w:rFonts w:ascii="Twinkl" w:hAnsi="Twinkl" w:cs="Twinkl"/>
      <w:color w:val="1C1C1C"/>
      <w:sz w:val="26"/>
      <w:szCs w:val="26"/>
    </w:rPr>
  </w:style>
  <w:style w:type="paragraph" w:customStyle="1" w:styleId="Heading1KS1">
    <w:name w:val="Heading 1 (KS1)"/>
    <w:basedOn w:val="Normal"/>
    <w:uiPriority w:val="99"/>
    <w:rsid w:val="00D568DB"/>
    <w:pPr>
      <w:spacing w:after="170" w:line="288" w:lineRule="auto"/>
      <w:jc w:val="center"/>
    </w:pPr>
    <w:rPr>
      <w:b/>
      <w:bCs/>
      <w:color w:val="131312"/>
      <w:sz w:val="66"/>
      <w:szCs w:val="66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8EE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Current%20Work\T-S-3770-Touching-My-Own-Belongings-Social-Stories\-Editable\-Booklet\Editable%20Bookle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846DA-FB95-4BBC-B58F-DB1E8C2AE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Editable Booklet</Template>
  <TotalTime>1</TotalTime>
  <Pages>5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Louise Green (Brookfields Staff)</cp:lastModifiedBy>
  <cp:revision>2</cp:revision>
  <cp:lastPrinted>2024-06-10T10:40:00Z</cp:lastPrinted>
  <dcterms:created xsi:type="dcterms:W3CDTF">2024-06-10T10:43:00Z</dcterms:created>
  <dcterms:modified xsi:type="dcterms:W3CDTF">2024-06-10T10:43:00Z</dcterms:modified>
</cp:coreProperties>
</file>